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9"/>
      </w:tblGrid>
      <w:tr w:rsidR="00104C01" w:rsidRPr="00574B05" w14:paraId="5E9995AD" w14:textId="77777777" w:rsidTr="00574B05">
        <w:trPr>
          <w:jc w:val="center"/>
        </w:trPr>
        <w:tc>
          <w:tcPr>
            <w:tcW w:w="9259" w:type="dxa"/>
          </w:tcPr>
          <w:p w14:paraId="7975D115" w14:textId="354CD372" w:rsidR="00104C01" w:rsidRPr="00456DBA" w:rsidRDefault="00466ED8" w:rsidP="004830D4">
            <w:pPr>
              <w:pStyle w:val="af"/>
              <w:jc w:val="center"/>
              <w:rPr>
                <w:rFonts w:ascii="Arial Narrow" w:hAnsi="Arial Narrow" w:cs="Arial"/>
                <w:b/>
                <w:noProof/>
                <w:sz w:val="28"/>
                <w:szCs w:val="28"/>
              </w:rPr>
            </w:pPr>
            <w:r w:rsidRPr="00456DBA">
              <w:rPr>
                <w:rFonts w:ascii="Arial Narrow" w:hAnsi="Arial Narrow" w:cs="Arial"/>
                <w:b/>
                <w:noProof/>
                <w:sz w:val="28"/>
                <w:szCs w:val="28"/>
              </w:rPr>
              <w:t>Δημοκρίτειο</w:t>
            </w:r>
            <w:r w:rsidR="00104C01" w:rsidRPr="00456DBA">
              <w:rPr>
                <w:rFonts w:ascii="Arial Narrow" w:hAnsi="Arial Narrow" w:cs="Arial"/>
                <w:b/>
                <w:noProof/>
                <w:sz w:val="28"/>
                <w:szCs w:val="28"/>
              </w:rPr>
              <w:t xml:space="preserve"> Πανεπιστήμιο </w:t>
            </w:r>
            <w:r w:rsidRPr="00456DBA">
              <w:rPr>
                <w:rFonts w:ascii="Arial Narrow" w:hAnsi="Arial Narrow" w:cs="Arial"/>
                <w:b/>
                <w:noProof/>
                <w:sz w:val="28"/>
                <w:szCs w:val="28"/>
              </w:rPr>
              <w:t>Θράκης</w:t>
            </w:r>
            <w:r w:rsidR="004830D4" w:rsidRPr="00456DBA">
              <w:rPr>
                <w:rFonts w:ascii="Arial Narrow" w:hAnsi="Arial Narrow" w:cs="Arial"/>
                <w:b/>
                <w:noProof/>
                <w:sz w:val="28"/>
                <w:szCs w:val="28"/>
              </w:rPr>
              <w:t xml:space="preserve"> – Πυροσβεστική Ακαδημία</w:t>
            </w:r>
          </w:p>
          <w:p w14:paraId="6B636153" w14:textId="77777777" w:rsidR="005673F7" w:rsidRPr="00276F70" w:rsidRDefault="005673F7" w:rsidP="004830D4">
            <w:pPr>
              <w:pStyle w:val="a3"/>
              <w:jc w:val="center"/>
              <w:rPr>
                <w:rFonts w:ascii="Book Antiqua" w:hAnsi="Book Antiqua"/>
                <w:b/>
                <w:noProof/>
              </w:rPr>
            </w:pPr>
          </w:p>
        </w:tc>
      </w:tr>
    </w:tbl>
    <w:p w14:paraId="450FF6AC" w14:textId="70FA2806" w:rsidR="0030210E" w:rsidRDefault="00574B05" w:rsidP="0045196E">
      <w:pPr>
        <w:pStyle w:val="Aaoeeu"/>
        <w:widowControl/>
        <w:tabs>
          <w:tab w:val="left" w:pos="426"/>
        </w:tabs>
        <w:spacing w:line="360" w:lineRule="auto"/>
        <w:ind w:left="5760" w:firstLine="720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Δράμα</w:t>
      </w:r>
      <w:r w:rsidR="0030210E" w:rsidRPr="00BA2499">
        <w:rPr>
          <w:rFonts w:ascii="Arial Narrow" w:hAnsi="Arial Narrow"/>
          <w:sz w:val="24"/>
          <w:szCs w:val="24"/>
          <w:lang w:val="el-GR"/>
        </w:rPr>
        <w:t xml:space="preserve"> ……………………........</w:t>
      </w:r>
    </w:p>
    <w:p w14:paraId="107702BF" w14:textId="77777777" w:rsidR="0030210E" w:rsidRPr="00BA2499" w:rsidRDefault="0030210E" w:rsidP="004723E0">
      <w:pPr>
        <w:pStyle w:val="Aaoeeu"/>
        <w:widowControl/>
        <w:spacing w:line="360" w:lineRule="auto"/>
        <w:ind w:left="5760" w:firstLine="720"/>
        <w:jc w:val="center"/>
        <w:rPr>
          <w:rFonts w:ascii="Arial Narrow" w:hAnsi="Arial Narrow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Αριθ. </w:t>
      </w:r>
      <w:proofErr w:type="spellStart"/>
      <w:r>
        <w:rPr>
          <w:rFonts w:ascii="Arial Narrow" w:hAnsi="Arial Narrow"/>
          <w:sz w:val="24"/>
          <w:szCs w:val="24"/>
          <w:lang w:val="el-GR"/>
        </w:rPr>
        <w:t>Πρωτ</w:t>
      </w:r>
      <w:proofErr w:type="spellEnd"/>
      <w:r>
        <w:rPr>
          <w:rFonts w:ascii="Arial Narrow" w:hAnsi="Arial Narrow"/>
          <w:sz w:val="24"/>
          <w:szCs w:val="24"/>
          <w:lang w:val="el-GR"/>
        </w:rPr>
        <w:t>.</w:t>
      </w:r>
      <w:r w:rsidR="0032494C">
        <w:rPr>
          <w:rFonts w:ascii="Arial Narrow" w:hAnsi="Arial Narrow"/>
          <w:sz w:val="24"/>
          <w:szCs w:val="24"/>
          <w:lang w:val="el-GR"/>
        </w:rPr>
        <w:t xml:space="preserve">: </w:t>
      </w:r>
      <w:r>
        <w:rPr>
          <w:rFonts w:ascii="Arial Narrow" w:hAnsi="Arial Narrow"/>
          <w:sz w:val="24"/>
          <w:szCs w:val="24"/>
          <w:lang w:val="el-GR"/>
        </w:rPr>
        <w:t>.............................</w:t>
      </w:r>
    </w:p>
    <w:p w14:paraId="40B12032" w14:textId="77777777" w:rsidR="008B188D" w:rsidRPr="00050B11" w:rsidRDefault="008B188D" w:rsidP="001054A5">
      <w:pPr>
        <w:pStyle w:val="OiaeaeiYiio2"/>
        <w:spacing w:before="20" w:after="20"/>
        <w:jc w:val="center"/>
        <w:rPr>
          <w:rFonts w:ascii="Arial Narrow" w:hAnsi="Arial Narrow"/>
          <w:b/>
          <w:i w:val="0"/>
          <w:sz w:val="36"/>
          <w:szCs w:val="36"/>
          <w:lang w:val="el-GR"/>
        </w:rPr>
      </w:pPr>
    </w:p>
    <w:p w14:paraId="662CEA97" w14:textId="1CE94980" w:rsidR="00AE1A40" w:rsidRPr="00534936" w:rsidRDefault="00AE1A40" w:rsidP="00AE1A40">
      <w:pPr>
        <w:pStyle w:val="ae"/>
        <w:rPr>
          <w:rFonts w:ascii="Arial Narrow" w:hAnsi="Arial Narrow"/>
          <w:color w:val="auto"/>
          <w:spacing w:val="0"/>
          <w:sz w:val="36"/>
          <w:szCs w:val="36"/>
        </w:rPr>
      </w:pPr>
      <w:r w:rsidRPr="00AE1A40">
        <w:rPr>
          <w:rFonts w:ascii="Arial Narrow" w:hAnsi="Arial Narrow"/>
          <w:color w:val="auto"/>
          <w:spacing w:val="0"/>
          <w:sz w:val="36"/>
          <w:szCs w:val="36"/>
        </w:rPr>
        <w:t>Α</w:t>
      </w:r>
      <w:r w:rsidRPr="00AE1A40">
        <w:rPr>
          <w:rFonts w:ascii="Arial Narrow" w:hAnsi="Arial Narrow"/>
          <w:color w:val="auto"/>
          <w:spacing w:val="0"/>
          <w:sz w:val="32"/>
          <w:szCs w:val="32"/>
        </w:rPr>
        <w:t>ΙΤΗΣΗ</w:t>
      </w:r>
      <w:r w:rsidRPr="00AE1A40">
        <w:rPr>
          <w:rFonts w:ascii="Arial Narrow" w:hAnsi="Arial Narrow"/>
          <w:color w:val="auto"/>
          <w:spacing w:val="0"/>
          <w:sz w:val="36"/>
          <w:szCs w:val="36"/>
        </w:rPr>
        <w:t xml:space="preserve"> Α</w:t>
      </w:r>
      <w:r w:rsidRPr="00AE1A40">
        <w:rPr>
          <w:rFonts w:ascii="Arial Narrow" w:hAnsi="Arial Narrow"/>
          <w:color w:val="auto"/>
          <w:spacing w:val="0"/>
          <w:sz w:val="32"/>
          <w:szCs w:val="32"/>
        </w:rPr>
        <w:t>ΝΑΓΟΡΕΥΣΗΣ</w:t>
      </w:r>
      <w:r w:rsidRPr="00AE1A40">
        <w:rPr>
          <w:rFonts w:ascii="Arial Narrow" w:hAnsi="Arial Narrow"/>
          <w:color w:val="auto"/>
          <w:spacing w:val="0"/>
          <w:sz w:val="36"/>
          <w:szCs w:val="36"/>
        </w:rPr>
        <w:t xml:space="preserve"> / Ο</w:t>
      </w:r>
      <w:r w:rsidRPr="00AE1A40">
        <w:rPr>
          <w:rFonts w:ascii="Arial Narrow" w:hAnsi="Arial Narrow"/>
          <w:color w:val="auto"/>
          <w:spacing w:val="0"/>
          <w:sz w:val="32"/>
          <w:szCs w:val="32"/>
        </w:rPr>
        <w:t>ΡΚ</w:t>
      </w:r>
      <w:r w:rsidR="00C26848">
        <w:rPr>
          <w:rFonts w:ascii="Arial Narrow" w:hAnsi="Arial Narrow"/>
          <w:color w:val="auto"/>
          <w:spacing w:val="0"/>
          <w:sz w:val="32"/>
          <w:szCs w:val="32"/>
        </w:rPr>
        <w:t>Ω</w:t>
      </w:r>
      <w:r w:rsidRPr="00AE1A40">
        <w:rPr>
          <w:rFonts w:ascii="Arial Narrow" w:hAnsi="Arial Narrow"/>
          <w:color w:val="auto"/>
          <w:spacing w:val="0"/>
          <w:sz w:val="32"/>
          <w:szCs w:val="32"/>
        </w:rPr>
        <w:t>Μ</w:t>
      </w:r>
      <w:r w:rsidR="00C26848">
        <w:rPr>
          <w:rFonts w:ascii="Arial Narrow" w:hAnsi="Arial Narrow"/>
          <w:color w:val="auto"/>
          <w:spacing w:val="0"/>
          <w:sz w:val="32"/>
          <w:szCs w:val="32"/>
        </w:rPr>
        <w:t>Ο</w:t>
      </w:r>
      <w:r w:rsidRPr="00AE1A40">
        <w:rPr>
          <w:rFonts w:ascii="Arial Narrow" w:hAnsi="Arial Narrow"/>
          <w:color w:val="auto"/>
          <w:spacing w:val="0"/>
          <w:sz w:val="32"/>
          <w:szCs w:val="32"/>
        </w:rPr>
        <w:t>ΣΙΑΣ</w:t>
      </w:r>
      <w:r w:rsidRPr="00AE1A40">
        <w:rPr>
          <w:rFonts w:ascii="Arial Narrow" w:hAnsi="Arial Narrow"/>
          <w:color w:val="auto"/>
          <w:spacing w:val="0"/>
          <w:sz w:val="36"/>
          <w:szCs w:val="36"/>
        </w:rPr>
        <w:t xml:space="preserve"> </w:t>
      </w:r>
    </w:p>
    <w:p w14:paraId="6430872F" w14:textId="77777777" w:rsidR="007B32C5" w:rsidRPr="00050B11" w:rsidRDefault="007B32C5" w:rsidP="007B32C5">
      <w:pPr>
        <w:pStyle w:val="Aaoeeu"/>
        <w:widowControl/>
        <w:ind w:left="5760" w:firstLine="720"/>
        <w:rPr>
          <w:rFonts w:ascii="Arial Narrow" w:hAnsi="Arial Narrow"/>
          <w:b/>
          <w:sz w:val="24"/>
          <w:szCs w:val="24"/>
          <w:lang w:val="el-GR"/>
        </w:rPr>
      </w:pPr>
    </w:p>
    <w:p w14:paraId="34BEF83B" w14:textId="77777777" w:rsidR="008B188D" w:rsidRPr="00050B11" w:rsidRDefault="008B188D" w:rsidP="007B32C5">
      <w:pPr>
        <w:pStyle w:val="Aaoeeu"/>
        <w:widowControl/>
        <w:ind w:left="5760" w:firstLine="720"/>
        <w:rPr>
          <w:rFonts w:ascii="Arial Narrow" w:hAnsi="Arial Narrow"/>
          <w:b/>
          <w:sz w:val="24"/>
          <w:szCs w:val="24"/>
          <w:lang w:val="el-GR"/>
        </w:rPr>
      </w:pPr>
    </w:p>
    <w:p w14:paraId="1D45C754" w14:textId="77777777" w:rsidR="002C66F8" w:rsidRDefault="002C66F8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683906" w14:paraId="2D4B81AE" w14:textId="77777777">
        <w:tc>
          <w:tcPr>
            <w:tcW w:w="2943" w:type="dxa"/>
          </w:tcPr>
          <w:p w14:paraId="18FC9777" w14:textId="77777777" w:rsidR="00683906" w:rsidRDefault="00534936" w:rsidP="00235D8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913078" wp14:editId="78B11527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24765</wp:posOffset>
                      </wp:positionV>
                      <wp:extent cx="2893695" cy="1057275"/>
                      <wp:effectExtent l="0" t="0" r="1905" b="9525"/>
                      <wp:wrapNone/>
                      <wp:docPr id="4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369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85C036" w14:textId="77777777" w:rsidR="00ED28F8" w:rsidRPr="00456DBA" w:rsidRDefault="00ED28F8" w:rsidP="00ED28F8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56DBA">
                                    <w:rPr>
                                      <w:rFonts w:ascii="Arial Narrow" w:hAnsi="Arial Narrow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ΠΡΟΣ:</w:t>
                                  </w:r>
                                </w:p>
                                <w:p w14:paraId="6A2BA70A" w14:textId="77777777" w:rsidR="00ED28F8" w:rsidRPr="00456DBA" w:rsidRDefault="00ED28F8" w:rsidP="00ED28F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5E8A08C7" w14:textId="77777777" w:rsidR="00456DBA" w:rsidRPr="00456DBA" w:rsidRDefault="00B5451A" w:rsidP="00ED28F8">
                                  <w:pPr>
                                    <w:spacing w:line="276" w:lineRule="auto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56DBA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 xml:space="preserve">Γραμματεία του Δ.Δ ΠΜΣ </w:t>
                                  </w:r>
                                </w:p>
                                <w:p w14:paraId="04027057" w14:textId="0B3DBD10" w:rsidR="00B5451A" w:rsidRPr="00456DBA" w:rsidRDefault="00456DBA" w:rsidP="00ED28F8">
                                  <w:pPr>
                                    <w:spacing w:line="276" w:lineRule="auto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56DBA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«Ανάλυση και Διαχείριση Ανθρωπογενών και Φυσικών Καταστροφών»</w:t>
                                  </w:r>
                                </w:p>
                                <w:p w14:paraId="0E2FACE8" w14:textId="77777777" w:rsidR="00B5451A" w:rsidRPr="00ED28F8" w:rsidRDefault="00B5451A" w:rsidP="00ED28F8">
                                  <w:pPr>
                                    <w:spacing w:line="276" w:lineRule="auto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9130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left:0;text-align:left;margin-left:295.3pt;margin-top:1.95pt;width:227.8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" stroked="f">
                      <v:textbox>
                        <w:txbxContent>
                          <w:p w14:paraId="1485C036" w14:textId="77777777" w:rsidR="00ED28F8" w:rsidRPr="00456DBA" w:rsidRDefault="00ED28F8" w:rsidP="00ED28F8">
                            <w:pP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56DBA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ΠΡΟΣ:</w:t>
                            </w:r>
                          </w:p>
                          <w:p w14:paraId="6A2BA70A" w14:textId="77777777" w:rsidR="00ED28F8" w:rsidRPr="00456DBA" w:rsidRDefault="00ED28F8" w:rsidP="00ED28F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E8A08C7" w14:textId="77777777" w:rsidR="00456DBA" w:rsidRPr="00456DBA" w:rsidRDefault="00B5451A" w:rsidP="00ED28F8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456DB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Γραμματεία του Δ.Δ ΠΜΣ </w:t>
                            </w:r>
                          </w:p>
                          <w:p w14:paraId="04027057" w14:textId="0B3DBD10" w:rsidR="00B5451A" w:rsidRPr="00456DBA" w:rsidRDefault="00456DBA" w:rsidP="00ED28F8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456DB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«Ανάλυση και Διαχείριση Ανθρωπογενών και Φυσικών Καταστροφών»</w:t>
                            </w:r>
                          </w:p>
                          <w:p w14:paraId="0E2FACE8" w14:textId="77777777" w:rsidR="00B5451A" w:rsidRPr="00ED28F8" w:rsidRDefault="00B5451A" w:rsidP="00ED28F8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3906">
              <w:rPr>
                <w:rFonts w:ascii="Arial Narrow" w:hAnsi="Arial Narrow"/>
                <w:smallCaps/>
                <w:sz w:val="24"/>
                <w:lang w:val="el-GR"/>
              </w:rPr>
              <w:t xml:space="preserve">Προσωπικές </w:t>
            </w:r>
            <w:r w:rsidR="00B42C99">
              <w:rPr>
                <w:rFonts w:ascii="Arial Narrow" w:hAnsi="Arial Narrow"/>
                <w:sz w:val="24"/>
                <w:szCs w:val="24"/>
                <w:lang w:val="el-GR"/>
              </w:rPr>
              <w:t>Π</w:t>
            </w:r>
            <w:r w:rsidR="00B42C99">
              <w:rPr>
                <w:rFonts w:ascii="Arial Narrow" w:hAnsi="Arial Narrow"/>
                <w:smallCaps/>
                <w:sz w:val="24"/>
                <w:lang w:val="el-GR"/>
              </w:rPr>
              <w:t>ληροφορίες</w:t>
            </w:r>
          </w:p>
        </w:tc>
      </w:tr>
    </w:tbl>
    <w:p w14:paraId="44BAB4B2" w14:textId="0453BF45" w:rsidR="00683906" w:rsidRDefault="00ED28F8">
      <w:pPr>
        <w:pStyle w:val="Aaoeeu"/>
        <w:widowControl/>
        <w:rPr>
          <w:rFonts w:ascii="Arial Narrow" w:hAnsi="Arial Narrow"/>
          <w:lang w:val="el-GR"/>
        </w:rPr>
      </w:pP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  <w:r>
        <w:rPr>
          <w:rFonts w:ascii="Arial Narrow" w:hAnsi="Arial Narrow"/>
          <w:lang w:val="el-GR"/>
        </w:rPr>
        <w:tab/>
      </w:r>
    </w:p>
    <w:tbl>
      <w:tblPr>
        <w:tblW w:w="56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3"/>
        <w:gridCol w:w="284"/>
        <w:gridCol w:w="2977"/>
      </w:tblGrid>
      <w:tr w:rsidR="00AE1A40" w14:paraId="032EBA3A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49B2EB41" w14:textId="373F0460" w:rsidR="00AE1A40" w:rsidRPr="00456DBA" w:rsidRDefault="00B27C88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 xml:space="preserve">ΑΚΑΔ. </w:t>
            </w:r>
            <w:r w:rsidR="004830D4"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ΕΤΟΣ ΕΙΣΑΓΩΓΗΣ: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F7E73D" w14:textId="77777777" w:rsidR="00AE1A40" w:rsidRDefault="00AE1A40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14:paraId="146F0C12" w14:textId="040DEDCA" w:rsidR="00AE1A40" w:rsidRPr="00277C9A" w:rsidRDefault="00AE1A40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</w:tr>
      <w:tr w:rsidR="00AE1A40" w14:paraId="7E2B49E2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3549AA29" w14:textId="77777777" w:rsidR="00AE1A40" w:rsidRPr="00456DBA" w:rsidRDefault="00AE1A40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ΑΡΙΘΜΟΣ ΜΗΤΡΩΟΥ:</w:t>
            </w:r>
          </w:p>
          <w:p w14:paraId="32AAF293" w14:textId="2E16A1CB" w:rsidR="00B5451A" w:rsidRPr="00456DBA" w:rsidRDefault="00B5451A" w:rsidP="00B5451A">
            <w:pPr>
              <w:pStyle w:val="Aaoeeu"/>
              <w:rPr>
                <w:sz w:val="22"/>
                <w:szCs w:val="22"/>
                <w:lang w:val="el-G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8D163" w14:textId="77777777" w:rsidR="00AE1A40" w:rsidRDefault="00AE1A40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14:paraId="2FF5A798" w14:textId="23580D96" w:rsidR="00AE1A40" w:rsidRPr="00277C9A" w:rsidRDefault="00AE1A40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sz w:val="24"/>
              </w:rPr>
            </w:pPr>
          </w:p>
        </w:tc>
      </w:tr>
      <w:tr w:rsidR="009C603E" w14:paraId="2CB57423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5DBE50DF" w14:textId="77777777" w:rsidR="009C603E" w:rsidRPr="00456DBA" w:rsidRDefault="009C603E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Ονοματεπώνυμο</w:t>
            </w:r>
            <w:r w:rsidR="00283DC8"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3158E5" w14:textId="77777777" w:rsidR="009C603E" w:rsidRDefault="009C603E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14:paraId="252C39E3" w14:textId="6865C589" w:rsidR="009C603E" w:rsidRPr="00277C9A" w:rsidRDefault="009C603E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</w:tr>
      <w:tr w:rsidR="00AE1A40" w14:paraId="4A37F9E0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48351ECF" w14:textId="77777777" w:rsidR="00AE1A40" w:rsidRPr="00456DBA" w:rsidRDefault="00AE1A40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Όνομα Πατρός: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EBB89A" w14:textId="77777777" w:rsidR="00AE1A40" w:rsidRDefault="00AE1A40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14:paraId="4615B7C6" w14:textId="6FB0B03B" w:rsidR="00AE1A40" w:rsidRPr="00277C9A" w:rsidRDefault="004830D4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  <w:r w:rsidRPr="00277C9A">
              <w:rPr>
                <w:rFonts w:ascii="Arial Narrow" w:hAnsi="Arial Narrow"/>
                <w:b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AD27D4" wp14:editId="56CE3BE5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101600</wp:posOffset>
                      </wp:positionV>
                      <wp:extent cx="2971800" cy="2819400"/>
                      <wp:effectExtent l="0" t="0" r="0" b="0"/>
                      <wp:wrapNone/>
                      <wp:docPr id="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281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EC872" w14:textId="79BD7B69" w:rsidR="004830D4" w:rsidRPr="00456DBA" w:rsidRDefault="00ED28F8" w:rsidP="002F6E27">
                                  <w:pPr>
                                    <w:pStyle w:val="a3"/>
                                    <w:jc w:val="both"/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456DBA"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  <w:t>Σας γνωρίζω ότι έχω ολοκληρώσει τις προϋποθέσεις για την απονομή του τίτλου σπουδών και παρακαλώ για τη συμμετ</w:t>
                                  </w:r>
                                  <w:r w:rsidR="0038405F" w:rsidRPr="00456DBA"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  <w:t>οχή μου στην τελετή αναγόρευσης/</w:t>
                                  </w:r>
                                  <w:r w:rsidRPr="00456DBA"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  <w:t xml:space="preserve">ορκωμοσίας των μεταπτυχιακών αποφοίτων του </w:t>
                                  </w:r>
                                  <w:r w:rsidR="004830D4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Διιδρυματικού</w:t>
                                  </w:r>
                                  <w:r w:rsidR="002F6E27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830D4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Διατμηματικού </w:t>
                                  </w:r>
                                  <w:r w:rsidR="005519AB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Προ</w:t>
                                  </w:r>
                                  <w:r w:rsidR="004830D4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γρ</w:t>
                                  </w:r>
                                  <w:r w:rsidR="005519AB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ά</w:t>
                                  </w:r>
                                  <w:r w:rsidR="004830D4" w:rsidRPr="00456DBA">
                                    <w:rPr>
                                      <w:rFonts w:ascii="Arial Narrow" w:hAnsi="Arial Narrow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μματος Μεταπτυχιακών Σπουδών «Ανάλυση και Διαχείριση Ανθρωπογενών και Φυσικών Καταστροφών»</w:t>
                                  </w:r>
                                </w:p>
                                <w:p w14:paraId="42FF2ECE" w14:textId="14302802" w:rsidR="00ED28F8" w:rsidRPr="00ED28F8" w:rsidRDefault="00ED28F8" w:rsidP="00466ED8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2B35F64" w14:textId="77777777" w:rsidR="00ED28F8" w:rsidRPr="00C7127A" w:rsidRDefault="00ED28F8" w:rsidP="00466ED8">
                                  <w:pPr>
                                    <w:pStyle w:val="af"/>
                                    <w:spacing w:line="360" w:lineRule="auto"/>
                                    <w:jc w:val="both"/>
                                    <w:rPr>
                                      <w:rFonts w:ascii="Katsoulidis" w:hAnsi="Katsoulidis"/>
                                    </w:rPr>
                                  </w:pPr>
                                </w:p>
                                <w:p w14:paraId="2100809C" w14:textId="77777777" w:rsidR="007E77D9" w:rsidRPr="007E77D9" w:rsidRDefault="007E77D9" w:rsidP="007E77D9">
                                  <w:pPr>
                                    <w:pStyle w:val="a3"/>
                                    <w:jc w:val="both"/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E77D9"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  <w:t>Ο/Η  αιτών/ αιτούσα ...........</w:t>
                                  </w:r>
                                </w:p>
                                <w:p w14:paraId="2B529340" w14:textId="77777777" w:rsidR="007E77D9" w:rsidRPr="007E77D9" w:rsidRDefault="007E77D9" w:rsidP="007E77D9">
                                  <w:pPr>
                                    <w:pStyle w:val="a3"/>
                                    <w:jc w:val="both"/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E7C908" w14:textId="77777777" w:rsidR="007E77D9" w:rsidRPr="007E77D9" w:rsidRDefault="007E77D9" w:rsidP="007E77D9">
                                  <w:pPr>
                                    <w:pStyle w:val="a3"/>
                                    <w:jc w:val="both"/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E77D9">
                                    <w:rPr>
                                      <w:rFonts w:ascii="Arial Narrow" w:hAnsi="Arial Narrow" w:cstheme="minorHAnsi"/>
                                      <w:sz w:val="24"/>
                                      <w:szCs w:val="24"/>
                                    </w:rPr>
                                    <w:t>Υπογραφή ............</w:t>
                                  </w:r>
                                </w:p>
                                <w:p w14:paraId="465F4EE7" w14:textId="77777777" w:rsidR="00ED28F8" w:rsidRPr="00C35629" w:rsidRDefault="00ED28F8" w:rsidP="00466ED8">
                                  <w:pPr>
                                    <w:spacing w:line="480" w:lineRule="auto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162CA03" w14:textId="77777777" w:rsidR="00ED28F8" w:rsidRPr="00C35629" w:rsidRDefault="00ED28F8" w:rsidP="00466ED8">
                                  <w:pPr>
                                    <w:spacing w:line="480" w:lineRule="auto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D27D4" id="Text Box 42" o:spid="_x0000_s1027" type="#_x0000_t202" style="position:absolute;margin-left:162.2pt;margin-top:8pt;width:234pt;height:2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zVhQIAABg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" stroked="f">
                      <v:textbox>
                        <w:txbxContent>
                          <w:p w14:paraId="1BCEC872" w14:textId="79BD7B69" w:rsidR="004830D4" w:rsidRPr="00456DBA" w:rsidRDefault="00ED28F8" w:rsidP="002F6E27">
                            <w:pPr>
                              <w:pStyle w:val="a3"/>
                              <w:jc w:val="both"/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456DBA"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>Σας γνωρίζω ότι έχω ολοκληρώσει τις προϋποθέσεις για την απονομή του τίτλου σπουδών και παρακαλώ για τη συμμετ</w:t>
                            </w:r>
                            <w:r w:rsidR="0038405F" w:rsidRPr="00456DBA"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>οχή μου στην τελετή αναγόρευσης/</w:t>
                            </w:r>
                            <w:r w:rsidRPr="00456DBA"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 xml:space="preserve">ορκωμοσίας των μεταπτυχιακών αποφοίτων του </w:t>
                            </w:r>
                            <w:r w:rsidR="004830D4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Διιδρυματικού</w:t>
                            </w:r>
                            <w:r w:rsidR="002F6E27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30D4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Διατμηματικού </w:t>
                            </w:r>
                            <w:r w:rsidR="005519AB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Προ</w:t>
                            </w:r>
                            <w:r w:rsidR="004830D4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γρ</w:t>
                            </w:r>
                            <w:r w:rsidR="005519AB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ά</w:t>
                            </w:r>
                            <w:r w:rsidR="004830D4" w:rsidRPr="00456DBA">
                              <w:rPr>
                                <w:rFonts w:ascii="Arial Narrow" w:hAnsi="Arial Narrow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μματος Μεταπτυχιακών Σπουδών «Ανάλυση και Διαχείριση Ανθρωπογενών και Φυσικών Καταστροφών»</w:t>
                            </w:r>
                          </w:p>
                          <w:p w14:paraId="42FF2ECE" w14:textId="14302802" w:rsidR="00ED28F8" w:rsidRPr="00ED28F8" w:rsidRDefault="00ED28F8" w:rsidP="00466ED8">
                            <w:pPr>
                              <w:spacing w:line="36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2B35F64" w14:textId="77777777" w:rsidR="00ED28F8" w:rsidRPr="00C7127A" w:rsidRDefault="00ED28F8" w:rsidP="00466ED8">
                            <w:pPr>
                              <w:pStyle w:val="af"/>
                              <w:spacing w:line="360" w:lineRule="auto"/>
                              <w:jc w:val="both"/>
                              <w:rPr>
                                <w:rFonts w:ascii="Katsoulidis" w:hAnsi="Katsoulidis"/>
                              </w:rPr>
                            </w:pPr>
                          </w:p>
                          <w:p w14:paraId="2100809C" w14:textId="77777777" w:rsidR="007E77D9" w:rsidRPr="007E77D9" w:rsidRDefault="007E77D9" w:rsidP="007E77D9">
                            <w:pPr>
                              <w:pStyle w:val="a3"/>
                              <w:jc w:val="both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7E77D9"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>Ο/Η  αιτών/ αιτούσα ...........</w:t>
                            </w:r>
                          </w:p>
                          <w:p w14:paraId="2B529340" w14:textId="77777777" w:rsidR="007E77D9" w:rsidRPr="007E77D9" w:rsidRDefault="007E77D9" w:rsidP="007E77D9">
                            <w:pPr>
                              <w:pStyle w:val="a3"/>
                              <w:jc w:val="both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9E7C908" w14:textId="77777777" w:rsidR="007E77D9" w:rsidRPr="007E77D9" w:rsidRDefault="007E77D9" w:rsidP="007E77D9">
                            <w:pPr>
                              <w:pStyle w:val="a3"/>
                              <w:jc w:val="both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7E77D9"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>Υπογραφή ............</w:t>
                            </w:r>
                          </w:p>
                          <w:p w14:paraId="465F4EE7" w14:textId="77777777" w:rsidR="00ED28F8" w:rsidRPr="00C35629" w:rsidRDefault="00ED28F8" w:rsidP="00466ED8">
                            <w:pPr>
                              <w:spacing w:line="48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62CA03" w14:textId="77777777" w:rsidR="00ED28F8" w:rsidRPr="00C35629" w:rsidRDefault="00ED28F8" w:rsidP="00466ED8">
                            <w:pPr>
                              <w:spacing w:line="48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1A40" w14:paraId="51AECC95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6079E322" w14:textId="77777777" w:rsidR="00AE1A40" w:rsidRPr="00456DBA" w:rsidRDefault="00AE1A40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proofErr w:type="spellStart"/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Τηλ</w:t>
            </w:r>
            <w:proofErr w:type="spellEnd"/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. Κινητό: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0B8A9C" w14:textId="77777777" w:rsidR="00AE1A40" w:rsidRDefault="00AE1A40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14:paraId="38D154CB" w14:textId="7897B968" w:rsidR="00AE1A40" w:rsidRPr="00277C9A" w:rsidRDefault="00AE1A40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</w:tr>
      <w:tr w:rsidR="00AE1A40" w14:paraId="54B803AC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42253121" w14:textId="77777777" w:rsidR="00AE1A40" w:rsidRPr="00456DBA" w:rsidRDefault="00AE1A40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Διεύθυνση: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DA9E13" w14:textId="77777777" w:rsidR="00AE1A40" w:rsidRDefault="00AE1A40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14:paraId="08EF05A3" w14:textId="2D999938" w:rsidR="00AE1A40" w:rsidRPr="00277C9A" w:rsidRDefault="00AE1A40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</w:tr>
      <w:tr w:rsidR="009C603E" w14:paraId="2A28BFC3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3271C5F0" w14:textId="77777777" w:rsidR="009C603E" w:rsidRPr="00456DBA" w:rsidRDefault="00AE1A40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proofErr w:type="spellStart"/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Ταχ</w:t>
            </w:r>
            <w:proofErr w:type="spellEnd"/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. Κώδικας</w:t>
            </w:r>
            <w:r w:rsidR="00283DC8"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C3439B" w14:textId="77777777" w:rsidR="009C603E" w:rsidRDefault="009C603E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14:paraId="4B056CB9" w14:textId="7E80C885" w:rsidR="009C603E" w:rsidRPr="00277C9A" w:rsidRDefault="009C603E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</w:tr>
      <w:tr w:rsidR="0045196E" w14:paraId="364A6C17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78516B69" w14:textId="77777777" w:rsidR="0045196E" w:rsidRPr="00456DBA" w:rsidRDefault="00AE1A40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Πόλη</w:t>
            </w:r>
            <w:r w:rsidR="00283DC8"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929799" w14:textId="77777777" w:rsidR="0045196E" w:rsidRDefault="0045196E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14:paraId="20CEBD8C" w14:textId="3290F7D7" w:rsidR="0045196E" w:rsidRPr="00277C9A" w:rsidRDefault="0045196E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</w:tr>
      <w:tr w:rsidR="0030210E" w14:paraId="646B15C2" w14:textId="77777777" w:rsidTr="00ED28F8"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14:paraId="416C73B6" w14:textId="77777777" w:rsidR="0030210E" w:rsidRPr="00456DBA" w:rsidRDefault="004A636F" w:rsidP="00B5451A">
            <w:pPr>
              <w:pStyle w:val="Aeeaoaeaa1"/>
              <w:widowControl/>
              <w:spacing w:before="20" w:after="20" w:line="360" w:lineRule="atLeast"/>
              <w:jc w:val="left"/>
              <w:rPr>
                <w:rFonts w:ascii="Arial Narrow" w:hAnsi="Arial Narrow"/>
                <w:b w:val="0"/>
                <w:sz w:val="22"/>
                <w:szCs w:val="22"/>
                <w:lang w:val="el-GR"/>
              </w:rPr>
            </w:pPr>
            <w:r w:rsidRPr="00456DBA">
              <w:rPr>
                <w:rFonts w:ascii="Arial Narrow" w:hAnsi="Arial Narrow"/>
                <w:b w:val="0"/>
                <w:sz w:val="22"/>
                <w:szCs w:val="22"/>
              </w:rPr>
              <w:t>E</w:t>
            </w:r>
            <w:r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-</w:t>
            </w:r>
            <w:r w:rsidRPr="00456DBA">
              <w:rPr>
                <w:rFonts w:ascii="Arial Narrow" w:hAnsi="Arial Narrow"/>
                <w:b w:val="0"/>
                <w:sz w:val="22"/>
                <w:szCs w:val="22"/>
              </w:rPr>
              <w:t>mail</w:t>
            </w:r>
            <w:r w:rsidR="00283DC8" w:rsidRPr="00456DBA">
              <w:rPr>
                <w:rFonts w:ascii="Arial Narrow" w:hAnsi="Arial Narrow"/>
                <w:b w:val="0"/>
                <w:sz w:val="22"/>
                <w:szCs w:val="22"/>
                <w:lang w:val="el-GR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9FD2B9" w14:textId="77777777" w:rsidR="0030210E" w:rsidRDefault="0030210E" w:rsidP="00B5451A">
            <w:pPr>
              <w:pStyle w:val="Aaoeeu"/>
              <w:widowControl/>
              <w:spacing w:before="20" w:after="20" w:line="360" w:lineRule="atLeast"/>
              <w:rPr>
                <w:rFonts w:ascii="Arial Narrow" w:hAnsi="Arial Narrow"/>
                <w:lang w:val="el-GR"/>
              </w:rPr>
            </w:pPr>
          </w:p>
        </w:tc>
        <w:tc>
          <w:tcPr>
            <w:tcW w:w="297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14:paraId="2663F998" w14:textId="4B87C4AD" w:rsidR="0030210E" w:rsidRPr="00277C9A" w:rsidRDefault="0030210E" w:rsidP="00B54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Arial Narrow" w:hAnsi="Arial Narrow"/>
              </w:rPr>
            </w:pPr>
          </w:p>
        </w:tc>
      </w:tr>
    </w:tbl>
    <w:p w14:paraId="7B2E8FA3" w14:textId="77777777" w:rsidR="002C66F8" w:rsidRDefault="002C66F8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5CF4E015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3945714D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3818717D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1CC68C13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07F86935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5FE8C17C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7F53AAD4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47CD7FBA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31A9CE06" w14:textId="77777777" w:rsidR="0038405F" w:rsidRDefault="0038405F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</w:p>
    <w:p w14:paraId="4880DC57" w14:textId="77777777" w:rsidR="00ED28F8" w:rsidRDefault="005673F7">
      <w:pPr>
        <w:pStyle w:val="Aaoeeu"/>
        <w:widowControl/>
        <w:spacing w:before="20" w:after="20"/>
        <w:rPr>
          <w:rFonts w:ascii="Arial Narrow" w:hAnsi="Arial Narrow"/>
          <w:sz w:val="16"/>
          <w:lang w:val="el-GR"/>
        </w:rPr>
      </w:pPr>
      <w:r>
        <w:rPr>
          <w:rFonts w:ascii="Arial Narrow" w:hAnsi="Arial Narrow"/>
          <w:noProof/>
          <w:sz w:val="16"/>
          <w:lang w:val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DE5E8C" wp14:editId="5ADDFEBE">
                <wp:simplePos x="0" y="0"/>
                <wp:positionH relativeFrom="column">
                  <wp:posOffset>-84455</wp:posOffset>
                </wp:positionH>
                <wp:positionV relativeFrom="paragraph">
                  <wp:posOffset>160655</wp:posOffset>
                </wp:positionV>
                <wp:extent cx="2973070" cy="1311275"/>
                <wp:effectExtent l="0" t="0" r="0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DA5A9" w14:textId="77777777" w:rsidR="00ED28F8" w:rsidRDefault="00ED28F8" w:rsidP="00ED28F8">
                            <w:pPr>
                              <w:ind w:left="252"/>
                              <w:rPr>
                                <w:rFonts w:ascii="Arial" w:eastAsia="Calibri" w:hAnsi="Arial" w:cs="Arial"/>
                                <w:b/>
                                <w:u w:val="single"/>
                                <w:lang w:val="en-US" w:eastAsia="en-US"/>
                              </w:rPr>
                            </w:pPr>
                            <w:r w:rsidRPr="003C3199">
                              <w:rPr>
                                <w:rFonts w:ascii="Arial" w:eastAsia="Calibri" w:hAnsi="Arial" w:cs="Arial"/>
                                <w:b/>
                                <w:u w:val="single"/>
                                <w:lang w:eastAsia="en-US"/>
                              </w:rPr>
                              <w:t>ΣΥΝΗΜΜΕΝΑ:</w:t>
                            </w:r>
                          </w:p>
                          <w:p w14:paraId="27D92641" w14:textId="77777777" w:rsidR="00ED28F8" w:rsidRPr="003C3199" w:rsidRDefault="00ED28F8" w:rsidP="00ED28F8">
                            <w:pPr>
                              <w:ind w:left="252"/>
                              <w:jc w:val="both"/>
                              <w:rPr>
                                <w:rFonts w:ascii="Arial" w:eastAsia="Calibri" w:hAnsi="Arial" w:cs="Arial"/>
                                <w:b/>
                                <w:sz w:val="6"/>
                                <w:szCs w:val="6"/>
                                <w:u w:val="single"/>
                                <w:lang w:val="en-US" w:eastAsia="en-US"/>
                              </w:rPr>
                            </w:pPr>
                          </w:p>
                          <w:p w14:paraId="509D47C8" w14:textId="77777777" w:rsidR="00ED28F8" w:rsidRPr="00ED28F8" w:rsidRDefault="00ED28F8" w:rsidP="00ED28F8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972"/>
                                <w:tab w:val="num" w:pos="567"/>
                              </w:tabs>
                              <w:ind w:left="567" w:hanging="283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D28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Φοιτητική ταυτότητα (ΠΑΣΟ)</w:t>
                            </w:r>
                          </w:p>
                          <w:p w14:paraId="4C58A847" w14:textId="77777777" w:rsidR="00ED28F8" w:rsidRPr="003C3199" w:rsidRDefault="00ED28F8" w:rsidP="00ED28F8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972"/>
                                <w:tab w:val="num" w:pos="567"/>
                              </w:tabs>
                              <w:ind w:left="567" w:hanging="283"/>
                              <w:rPr>
                                <w:rFonts w:ascii="Arial" w:hAnsi="Arial" w:cs="Arial"/>
                              </w:rPr>
                            </w:pPr>
                            <w:r w:rsidRPr="00ED28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Φωτοτυπία αστυνομικής ταυτότητας</w:t>
                            </w:r>
                          </w:p>
                          <w:p w14:paraId="003C9273" w14:textId="77777777" w:rsidR="00ED28F8" w:rsidRPr="003C3199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CAF369" w14:textId="77777777" w:rsidR="00ED28F8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3AE8CE60" w14:textId="77777777" w:rsidR="00ED28F8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104208D4" w14:textId="77777777" w:rsidR="00ED28F8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0595939" w14:textId="77777777" w:rsidR="00ED28F8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EC0BFFE" w14:textId="77777777" w:rsidR="00ED28F8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1392366A" w14:textId="77777777" w:rsidR="00ED28F8" w:rsidRPr="003C3199" w:rsidRDefault="00ED28F8" w:rsidP="00ED28F8">
                            <w:pPr>
                              <w:tabs>
                                <w:tab w:val="num" w:pos="567"/>
                              </w:tabs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5E8C" id="Text Box 44" o:spid="_x0000_s1028" type="#_x0000_t202" style="position:absolute;margin-left:-6.65pt;margin-top:12.65pt;width:234.1pt;height:10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g9hgIAABg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" stroked="f">
                <v:textbox>
                  <w:txbxContent>
                    <w:p w14:paraId="724DA5A9" w14:textId="77777777" w:rsidR="00ED28F8" w:rsidRDefault="00ED28F8" w:rsidP="00ED28F8">
                      <w:pPr>
                        <w:ind w:left="252"/>
                        <w:rPr>
                          <w:rFonts w:ascii="Arial" w:eastAsia="Calibri" w:hAnsi="Arial" w:cs="Arial"/>
                          <w:b/>
                          <w:u w:val="single"/>
                          <w:lang w:val="en-US" w:eastAsia="en-US"/>
                        </w:rPr>
                      </w:pPr>
                      <w:r w:rsidRPr="003C3199">
                        <w:rPr>
                          <w:rFonts w:ascii="Arial" w:eastAsia="Calibri" w:hAnsi="Arial" w:cs="Arial"/>
                          <w:b/>
                          <w:u w:val="single"/>
                          <w:lang w:eastAsia="en-US"/>
                        </w:rPr>
                        <w:t>ΣΥΝΗΜΜΕΝΑ:</w:t>
                      </w:r>
                    </w:p>
                    <w:p w14:paraId="27D92641" w14:textId="77777777" w:rsidR="00ED28F8" w:rsidRPr="003C3199" w:rsidRDefault="00ED28F8" w:rsidP="00ED28F8">
                      <w:pPr>
                        <w:ind w:left="252"/>
                        <w:jc w:val="both"/>
                        <w:rPr>
                          <w:rFonts w:ascii="Arial" w:eastAsia="Calibri" w:hAnsi="Arial" w:cs="Arial"/>
                          <w:b/>
                          <w:sz w:val="6"/>
                          <w:szCs w:val="6"/>
                          <w:u w:val="single"/>
                          <w:lang w:val="en-US" w:eastAsia="en-US"/>
                        </w:rPr>
                      </w:pPr>
                    </w:p>
                    <w:p w14:paraId="509D47C8" w14:textId="77777777" w:rsidR="00ED28F8" w:rsidRPr="00ED28F8" w:rsidRDefault="00ED28F8" w:rsidP="00ED28F8">
                      <w:pPr>
                        <w:widowControl/>
                        <w:numPr>
                          <w:ilvl w:val="0"/>
                          <w:numId w:val="2"/>
                        </w:numPr>
                        <w:tabs>
                          <w:tab w:val="clear" w:pos="972"/>
                          <w:tab w:val="num" w:pos="567"/>
                        </w:tabs>
                        <w:ind w:left="567" w:hanging="283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D28F8">
                        <w:rPr>
                          <w:rFonts w:ascii="Arial Narrow" w:hAnsi="Arial Narrow"/>
                          <w:sz w:val="22"/>
                          <w:szCs w:val="22"/>
                        </w:rPr>
                        <w:t>Φοιτητική ταυτότητα (ΠΑΣΟ)</w:t>
                      </w:r>
                    </w:p>
                    <w:p w14:paraId="4C58A847" w14:textId="77777777" w:rsidR="00ED28F8" w:rsidRPr="003C3199" w:rsidRDefault="00ED28F8" w:rsidP="00ED28F8">
                      <w:pPr>
                        <w:widowControl/>
                        <w:numPr>
                          <w:ilvl w:val="0"/>
                          <w:numId w:val="2"/>
                        </w:numPr>
                        <w:tabs>
                          <w:tab w:val="clear" w:pos="972"/>
                          <w:tab w:val="num" w:pos="567"/>
                        </w:tabs>
                        <w:ind w:left="567" w:hanging="283"/>
                        <w:rPr>
                          <w:rFonts w:ascii="Arial" w:hAnsi="Arial" w:cs="Arial"/>
                        </w:rPr>
                      </w:pPr>
                      <w:r w:rsidRPr="00ED28F8">
                        <w:rPr>
                          <w:rFonts w:ascii="Arial Narrow" w:hAnsi="Arial Narrow"/>
                          <w:sz w:val="22"/>
                          <w:szCs w:val="22"/>
                        </w:rPr>
                        <w:t>Φωτοτυπία αστυνομικής ταυτότητας</w:t>
                      </w:r>
                    </w:p>
                    <w:p w14:paraId="003C9273" w14:textId="77777777" w:rsidR="00ED28F8" w:rsidRPr="003C3199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ECAF369" w14:textId="77777777" w:rsidR="00ED28F8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3AE8CE60" w14:textId="77777777" w:rsidR="00ED28F8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104208D4" w14:textId="77777777" w:rsidR="00ED28F8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0595939" w14:textId="77777777" w:rsidR="00ED28F8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EC0BFFE" w14:textId="77777777" w:rsidR="00ED28F8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1392366A" w14:textId="77777777" w:rsidR="00ED28F8" w:rsidRPr="003C3199" w:rsidRDefault="00ED28F8" w:rsidP="00ED28F8">
                      <w:pPr>
                        <w:tabs>
                          <w:tab w:val="num" w:pos="567"/>
                        </w:tabs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4"/>
        <w:tblW w:w="0" w:type="auto"/>
        <w:tblLook w:val="01E0" w:firstRow="1" w:lastRow="1" w:firstColumn="1" w:lastColumn="1" w:noHBand="0" w:noVBand="0"/>
      </w:tblPr>
      <w:tblGrid>
        <w:gridCol w:w="4354"/>
        <w:gridCol w:w="1646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</w:tblGrid>
      <w:tr w:rsidR="00ED28F8" w:rsidRPr="00C97B4C" w14:paraId="22E649E9" w14:textId="77777777" w:rsidTr="00ED28F8">
        <w:trPr>
          <w:trHeight w:val="352"/>
        </w:trPr>
        <w:tc>
          <w:tcPr>
            <w:tcW w:w="4354" w:type="dxa"/>
            <w:shd w:val="clear" w:color="auto" w:fill="auto"/>
            <w:vAlign w:val="bottom"/>
          </w:tcPr>
          <w:p w14:paraId="1291C329" w14:textId="77777777" w:rsidR="00ED28F8" w:rsidRPr="00904311" w:rsidRDefault="00ED28F8" w:rsidP="00ED28F8">
            <w:pPr>
              <w:ind w:left="-108"/>
              <w:jc w:val="center"/>
              <w:rPr>
                <w:rFonts w:cs="Arial"/>
                <w:b/>
                <w:sz w:val="24"/>
                <w:szCs w:val="24"/>
              </w:rPr>
            </w:pPr>
            <w:r w:rsidRPr="00904311">
              <w:rPr>
                <w:rFonts w:ascii="Arial Narrow" w:hAnsi="Arial Narrow"/>
                <w:b/>
                <w:sz w:val="22"/>
                <w:szCs w:val="22"/>
              </w:rPr>
              <w:t>Ονοματεπώνυμο Φοιτητή/</w:t>
            </w:r>
            <w:proofErr w:type="spellStart"/>
            <w:r w:rsidRPr="00904311">
              <w:rPr>
                <w:rFonts w:ascii="Arial Narrow" w:hAnsi="Arial Narrow"/>
                <w:b/>
                <w:sz w:val="22"/>
                <w:szCs w:val="22"/>
              </w:rPr>
              <w:t>τριας</w:t>
            </w:r>
            <w:proofErr w:type="spellEnd"/>
          </w:p>
        </w:tc>
        <w:tc>
          <w:tcPr>
            <w:tcW w:w="164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F8AF4B" w14:textId="77777777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9C150" w14:textId="07873664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9F7A6" w14:textId="5F66D85C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7034" w14:textId="77777777" w:rsidR="00ED28F8" w:rsidRPr="00C97B4C" w:rsidRDefault="00ED28F8" w:rsidP="00ED28F8">
            <w:pPr>
              <w:ind w:left="-108"/>
              <w:jc w:val="center"/>
              <w:rPr>
                <w:rFonts w:cs="Arial"/>
                <w:sz w:val="24"/>
                <w:szCs w:val="24"/>
              </w:rPr>
            </w:pPr>
            <w:r w:rsidRPr="00C97B4C">
              <w:rPr>
                <w:rFonts w:cs="Arial"/>
                <w:sz w:val="24"/>
                <w:szCs w:val="24"/>
              </w:rPr>
              <w:t>/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326A7" w14:textId="139827E7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E8B24" w14:textId="693E3C32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BFF1" w14:textId="77777777" w:rsidR="00ED28F8" w:rsidRPr="00C97B4C" w:rsidRDefault="00ED28F8" w:rsidP="00ED28F8">
            <w:pPr>
              <w:ind w:left="-108"/>
              <w:jc w:val="center"/>
              <w:rPr>
                <w:rFonts w:cs="Arial"/>
                <w:sz w:val="24"/>
                <w:szCs w:val="24"/>
              </w:rPr>
            </w:pPr>
            <w:r w:rsidRPr="00C97B4C">
              <w:rPr>
                <w:rFonts w:cs="Arial"/>
                <w:sz w:val="24"/>
                <w:szCs w:val="24"/>
              </w:rPr>
              <w:t>/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C4E8D" w14:textId="4751D9B4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E546E" w14:textId="789A0229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9FEAA" w14:textId="52EA10F9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B9F97" w14:textId="4F3F854F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</w:tr>
      <w:tr w:rsidR="00ED28F8" w:rsidRPr="00C97B4C" w14:paraId="567AC971" w14:textId="77777777" w:rsidTr="00ED28F8">
        <w:trPr>
          <w:trHeight w:val="352"/>
        </w:trPr>
        <w:tc>
          <w:tcPr>
            <w:tcW w:w="4354" w:type="dxa"/>
            <w:tcBorders>
              <w:top w:val="dashed" w:sz="4" w:space="0" w:color="auto"/>
            </w:tcBorders>
            <w:shd w:val="clear" w:color="auto" w:fill="auto"/>
            <w:vAlign w:val="bottom"/>
          </w:tcPr>
          <w:p w14:paraId="77AE3267" w14:textId="77777777" w:rsidR="00ED28F8" w:rsidRPr="00C97B4C" w:rsidRDefault="00ED28F8" w:rsidP="00ED28F8">
            <w:pPr>
              <w:ind w:left="-108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bottom"/>
          </w:tcPr>
          <w:p w14:paraId="70D0938C" w14:textId="77777777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B96510" w14:textId="77777777" w:rsidR="00ED28F8" w:rsidRPr="008D580F" w:rsidRDefault="00ED28F8" w:rsidP="00ED28F8">
            <w:pPr>
              <w:ind w:left="-10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D580F">
              <w:rPr>
                <w:rFonts w:ascii="Arial Narrow" w:hAnsi="Arial Narrow"/>
                <w:sz w:val="22"/>
                <w:szCs w:val="22"/>
              </w:rPr>
              <w:t>ΗΗ</w:t>
            </w:r>
          </w:p>
        </w:tc>
        <w:tc>
          <w:tcPr>
            <w:tcW w:w="289" w:type="dxa"/>
            <w:shd w:val="clear" w:color="auto" w:fill="auto"/>
            <w:vAlign w:val="bottom"/>
          </w:tcPr>
          <w:p w14:paraId="3F66CC63" w14:textId="77777777" w:rsidR="00ED28F8" w:rsidRPr="008D580F" w:rsidRDefault="00ED28F8" w:rsidP="00ED28F8">
            <w:pPr>
              <w:ind w:left="-108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5BBC6EE" w14:textId="77777777" w:rsidR="00ED28F8" w:rsidRPr="008D580F" w:rsidRDefault="00ED28F8" w:rsidP="00ED28F8">
            <w:pPr>
              <w:ind w:left="-10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D580F">
              <w:rPr>
                <w:rFonts w:ascii="Arial Narrow" w:hAnsi="Arial Narrow"/>
                <w:sz w:val="22"/>
                <w:szCs w:val="22"/>
              </w:rPr>
              <w:t>ΜΜ</w:t>
            </w:r>
          </w:p>
        </w:tc>
        <w:tc>
          <w:tcPr>
            <w:tcW w:w="289" w:type="dxa"/>
            <w:shd w:val="clear" w:color="auto" w:fill="auto"/>
            <w:vAlign w:val="bottom"/>
          </w:tcPr>
          <w:p w14:paraId="6FCB97E9" w14:textId="77777777" w:rsidR="00ED28F8" w:rsidRPr="008D580F" w:rsidRDefault="00ED28F8" w:rsidP="00ED28F8">
            <w:pPr>
              <w:ind w:left="-108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57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08FC4B8" w14:textId="77777777" w:rsidR="00ED28F8" w:rsidRPr="008D580F" w:rsidRDefault="00ED28F8" w:rsidP="00ED28F8">
            <w:pPr>
              <w:ind w:left="-10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D580F">
              <w:rPr>
                <w:rFonts w:ascii="Arial Narrow" w:hAnsi="Arial Narrow"/>
                <w:sz w:val="22"/>
                <w:szCs w:val="22"/>
              </w:rPr>
              <w:t>ΕΤΟΣ</w:t>
            </w:r>
          </w:p>
        </w:tc>
      </w:tr>
      <w:tr w:rsidR="00ED28F8" w:rsidRPr="00C97B4C" w14:paraId="7F8DDF80" w14:textId="77777777" w:rsidTr="00ED28F8">
        <w:trPr>
          <w:trHeight w:val="352"/>
        </w:trPr>
        <w:tc>
          <w:tcPr>
            <w:tcW w:w="4354" w:type="dxa"/>
            <w:shd w:val="clear" w:color="auto" w:fill="auto"/>
            <w:vAlign w:val="bottom"/>
          </w:tcPr>
          <w:p w14:paraId="3F8EE4F8" w14:textId="77777777" w:rsidR="00ED28F8" w:rsidRPr="00C97B4C" w:rsidRDefault="00ED28F8" w:rsidP="00ED28F8">
            <w:pPr>
              <w:ind w:left="-108"/>
              <w:jc w:val="center"/>
              <w:rPr>
                <w:rFonts w:cs="Arial"/>
                <w:sz w:val="24"/>
                <w:szCs w:val="24"/>
              </w:rPr>
            </w:pPr>
            <w:r w:rsidRPr="008D580F">
              <w:rPr>
                <w:rFonts w:ascii="Arial Narrow" w:hAnsi="Arial Narrow"/>
                <w:sz w:val="22"/>
                <w:szCs w:val="22"/>
              </w:rPr>
              <w:t>Υπογραφή</w:t>
            </w:r>
          </w:p>
        </w:tc>
        <w:tc>
          <w:tcPr>
            <w:tcW w:w="1646" w:type="dxa"/>
            <w:shd w:val="clear" w:color="auto" w:fill="auto"/>
            <w:vAlign w:val="bottom"/>
          </w:tcPr>
          <w:p w14:paraId="67F2CDAA" w14:textId="77777777" w:rsidR="00ED28F8" w:rsidRPr="00C97B4C" w:rsidRDefault="00ED28F8" w:rsidP="00ED28F8">
            <w:pPr>
              <w:ind w:left="-108"/>
              <w:rPr>
                <w:rFonts w:cs="Arial"/>
                <w:sz w:val="24"/>
                <w:szCs w:val="24"/>
              </w:rPr>
            </w:pPr>
            <w:r w:rsidRPr="00C97B4C">
              <w:rPr>
                <w:rFonts w:cs="Arial"/>
                <w:sz w:val="24"/>
                <w:szCs w:val="24"/>
              </w:rPr>
              <w:t> </w:t>
            </w:r>
          </w:p>
        </w:tc>
        <w:tc>
          <w:tcPr>
            <w:tcW w:w="2891" w:type="dxa"/>
            <w:gridSpan w:val="10"/>
            <w:shd w:val="clear" w:color="auto" w:fill="auto"/>
            <w:vAlign w:val="bottom"/>
          </w:tcPr>
          <w:p w14:paraId="68C8EF36" w14:textId="77777777" w:rsidR="00ED28F8" w:rsidRPr="008D580F" w:rsidRDefault="00ED28F8" w:rsidP="00ED28F8">
            <w:pPr>
              <w:ind w:left="-10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D580F">
              <w:rPr>
                <w:rFonts w:ascii="Arial Narrow" w:hAnsi="Arial Narrow"/>
                <w:sz w:val="22"/>
                <w:szCs w:val="22"/>
              </w:rPr>
              <w:t>Ημερομηνία</w:t>
            </w:r>
          </w:p>
        </w:tc>
      </w:tr>
    </w:tbl>
    <w:p w14:paraId="00C43F7E" w14:textId="77777777" w:rsidR="00470387" w:rsidRPr="00585194" w:rsidRDefault="00470387" w:rsidP="00050B11">
      <w:pPr>
        <w:pStyle w:val="Aaoeeu"/>
        <w:widowControl/>
        <w:spacing w:before="20" w:after="20"/>
        <w:rPr>
          <w:rFonts w:ascii="Arial Narrow" w:hAnsi="Arial Narrow"/>
          <w:b/>
          <w:sz w:val="12"/>
          <w:szCs w:val="26"/>
          <w:u w:val="single"/>
        </w:rPr>
      </w:pPr>
    </w:p>
    <w:p w14:paraId="03C48058" w14:textId="77777777" w:rsidR="00836FF5" w:rsidRPr="00585194" w:rsidRDefault="00836FF5" w:rsidP="00E85473">
      <w:pPr>
        <w:rPr>
          <w:rFonts w:ascii="Arial Narrow" w:hAnsi="Arial Narrow"/>
          <w:b/>
          <w:sz w:val="26"/>
          <w:szCs w:val="26"/>
          <w:u w:val="single"/>
          <w:lang w:val="en-US"/>
        </w:rPr>
      </w:pPr>
      <w:bookmarkStart w:id="0" w:name="_GoBack"/>
      <w:bookmarkEnd w:id="0"/>
    </w:p>
    <w:sectPr w:rsidR="00836FF5" w:rsidRPr="00585194" w:rsidSect="009875AF">
      <w:headerReference w:type="default" r:id="rId7"/>
      <w:footerReference w:type="even" r:id="rId8"/>
      <w:footerReference w:type="default" r:id="rId9"/>
      <w:endnotePr>
        <w:numFmt w:val="decimal"/>
      </w:endnotePr>
      <w:pgSz w:w="11907" w:h="16840" w:code="9"/>
      <w:pgMar w:top="568" w:right="1797" w:bottom="709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8BD24" w14:textId="77777777" w:rsidR="002025DF" w:rsidRDefault="002025DF">
      <w:r>
        <w:separator/>
      </w:r>
    </w:p>
  </w:endnote>
  <w:endnote w:type="continuationSeparator" w:id="0">
    <w:p w14:paraId="622A5B9D" w14:textId="77777777" w:rsidR="002025DF" w:rsidRDefault="0020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F820B4-D207-41A8-9F9B-61CFD93B08A0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562AEF08-703D-4C5C-A803-288DC1B8DB0F}"/>
    <w:embedBold r:id="rId3" w:fontKey="{47CFB32F-A5B0-4D3C-B9CE-78797A658ADD}"/>
    <w:embedItalic r:id="rId4" w:fontKey="{DC746AFB-7CEF-4098-A011-3CFFFD671616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5" w:fontKey="{C3449257-BDCE-4FF9-AF07-4D09848C25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70890B0-6699-4F37-A538-649290726B3E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63144CD2-1D01-4104-9099-30C0BE1B4CDE}"/>
    <w:embedBold r:id="rId8" w:fontKey="{E672B276-6FAD-4609-89D8-20B71FF51E5C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9" w:fontKey="{C2758260-3FB5-4837-9BB4-050BCA456B1D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0" w:fontKey="{BDEF778B-7A62-445E-89D9-766624336BBD}"/>
    <w:embedBold r:id="rId11" w:fontKey="{EAABB2C7-C876-43D8-B964-C3A23768F83A}"/>
    <w:embedItalic r:id="rId12" w:fontKey="{090F46E1-EB9E-44C4-9DE4-0F6251F093A8}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  <w:embedBold r:id="rId13" w:fontKey="{65F7E432-B2DA-4E9E-9D5C-958C4F3D4714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4" w:fontKey="{8BCA9A1C-C239-40C8-B24C-E7C2FE16EEB9}"/>
    <w:embedBold r:id="rId15" w:fontKey="{B1EE5CA4-75B6-4C37-8201-2EA1643EE27F}"/>
  </w:font>
  <w:font w:name="Katsoulidis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6" w:fontKey="{0F4186F3-F702-43E3-90AF-13D1C49A8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A27C1" w14:textId="77777777" w:rsidR="008922B8" w:rsidRDefault="00B777E8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 w:rsidR="008922B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922B8">
      <w:rPr>
        <w:rStyle w:val="aa"/>
        <w:noProof/>
      </w:rPr>
      <w:t>2</w:t>
    </w:r>
    <w:r>
      <w:rPr>
        <w:rStyle w:val="aa"/>
      </w:rPr>
      <w:fldChar w:fldCharType="end"/>
    </w:r>
  </w:p>
  <w:p w14:paraId="6AC3CD95" w14:textId="77777777" w:rsidR="008922B8" w:rsidRDefault="008922B8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9A410" w14:textId="77777777" w:rsidR="008922B8" w:rsidRDefault="008922B8">
    <w:pPr>
      <w:pStyle w:val="a4"/>
      <w:framePr w:wrap="around" w:vAnchor="text" w:hAnchor="margin" w:y="1"/>
      <w:rPr>
        <w:rStyle w:val="a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9322"/>
    </w:tblGrid>
    <w:tr w:rsidR="007A6CA0" w14:paraId="6033FB9B" w14:textId="77777777" w:rsidTr="00EF2DC0">
      <w:tc>
        <w:tcPr>
          <w:tcW w:w="9322" w:type="dxa"/>
          <w:tcBorders>
            <w:top w:val="nil"/>
            <w:left w:val="nil"/>
            <w:bottom w:val="nil"/>
            <w:right w:val="nil"/>
          </w:tcBorders>
        </w:tcPr>
        <w:p w14:paraId="74A7B0BB" w14:textId="33B76B19" w:rsidR="00453393" w:rsidRPr="00453393" w:rsidRDefault="004830D4">
          <w:pPr>
            <w:pStyle w:val="OiaeaeiYiio2"/>
            <w:widowControl/>
            <w:jc w:val="left"/>
            <w:rPr>
              <w:rFonts w:ascii="Arial Narrow" w:hAnsi="Arial Narrow"/>
              <w:lang w:val="el-GR"/>
            </w:rPr>
          </w:pPr>
          <w:r>
            <w:rPr>
              <w:rFonts w:ascii="Arial Narrow" w:hAnsi="Arial Narrow"/>
              <w:lang w:val="el-GR"/>
            </w:rPr>
            <w:t>ΑΙΤΗΣΗ ΑΝΑΓΟΡΕΥΣΗΣ ΟΡΚΩΜΟΣΙΑΣ</w:t>
          </w:r>
        </w:p>
      </w:tc>
    </w:tr>
  </w:tbl>
  <w:p w14:paraId="454844F2" w14:textId="77777777" w:rsidR="008922B8" w:rsidRDefault="008922B8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98105" w14:textId="77777777" w:rsidR="002025DF" w:rsidRDefault="002025DF">
      <w:r>
        <w:separator/>
      </w:r>
    </w:p>
  </w:footnote>
  <w:footnote w:type="continuationSeparator" w:id="0">
    <w:p w14:paraId="4A890F66" w14:textId="77777777" w:rsidR="002025DF" w:rsidRDefault="0020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28DAA" w14:textId="77777777" w:rsidR="004830D4" w:rsidRDefault="004830D4" w:rsidP="004830D4">
    <w:pPr>
      <w:spacing w:beforeLines="60" w:before="144" w:afterLines="60" w:after="144"/>
      <w:jc w:val="center"/>
      <w:rPr>
        <w:rFonts w:eastAsia="Arial Unicode MS"/>
        <w:b/>
      </w:rPr>
    </w:pPr>
    <w:r>
      <w:rPr>
        <w:rFonts w:eastAsia="Arial Unicode MS"/>
        <w:b/>
      </w:rPr>
      <w:t xml:space="preserve">       </w:t>
    </w:r>
  </w:p>
  <w:p w14:paraId="16B1FCC2" w14:textId="79A20D75" w:rsidR="004830D4" w:rsidRPr="00B5451A" w:rsidRDefault="00FF5B2E" w:rsidP="004830D4">
    <w:pPr>
      <w:spacing w:beforeLines="60" w:before="144" w:afterLines="60" w:after="144"/>
      <w:jc w:val="center"/>
      <w:rPr>
        <w:rFonts w:eastAsia="Arial Unicode MS"/>
        <w:b/>
        <w:spacing w:val="20"/>
      </w:rPr>
    </w:pPr>
    <w:r>
      <w:rPr>
        <w:rFonts w:eastAsia="Arial Unicode MS"/>
        <w:b/>
        <w:spacing w:val="20"/>
      </w:rPr>
      <w:t xml:space="preserve">    </w:t>
    </w:r>
    <w:r w:rsidR="004830D4" w:rsidRPr="00B5451A">
      <w:rPr>
        <w:rFonts w:eastAsia="Arial Unicode MS"/>
        <w:b/>
        <w:spacing w:val="20"/>
      </w:rPr>
      <w:t>ΔΙΙΔΡΥΜΑΤΙΚΟ ΔΙΑΤΜΗΜΑΤΙΚΟ ΜΕΤΑΠΤΥΧΙΑΚΟ ΠΡΟΓΡΑΜΜΑ</w:t>
    </w:r>
  </w:p>
  <w:p w14:paraId="453A64AF" w14:textId="73B362AA" w:rsidR="004830D4" w:rsidRDefault="004830D4" w:rsidP="004830D4">
    <w:pPr>
      <w:spacing w:beforeLines="60" w:before="144" w:afterLines="60" w:after="144"/>
      <w:jc w:val="center"/>
      <w:rPr>
        <w:rFonts w:eastAsia="Arial Unicode MS"/>
        <w:b/>
      </w:rPr>
    </w:pPr>
    <w:r>
      <w:rPr>
        <w:rFonts w:eastAsia="Arial Unicode MS"/>
        <w:b/>
      </w:rPr>
      <w:t xml:space="preserve">       </w:t>
    </w:r>
    <w:r w:rsidR="00FF5B2E">
      <w:rPr>
        <w:rFonts w:eastAsia="Arial Unicode MS"/>
        <w:b/>
      </w:rPr>
      <w:t xml:space="preserve"> </w:t>
    </w:r>
    <w:r>
      <w:rPr>
        <w:rFonts w:eastAsia="Arial Unicode MS"/>
        <w:b/>
      </w:rPr>
      <w:t>«ΑΝΑΛΥΣΗ ΚΑΙ ΔΙΑΧΕΙΡΙΣΗ ΑΝΘΡΩΠΟΓΕΝΩΝ ΚΑΙ ΦΥΣΙΚΩΝ ΚΑΤΑΣΤΡΟΦΩΝ»</w:t>
    </w:r>
  </w:p>
  <w:p w14:paraId="6C356EFB" w14:textId="20A9C6D4" w:rsidR="004830D4" w:rsidRPr="005C2E9F" w:rsidRDefault="004830D4" w:rsidP="004830D4">
    <w:pPr>
      <w:spacing w:beforeLines="60" w:before="144" w:afterLines="60" w:after="144"/>
      <w:jc w:val="both"/>
      <w:rPr>
        <w:rFonts w:eastAsia="Arial Unicode MS"/>
        <w:b/>
      </w:rPr>
    </w:pPr>
    <w:r>
      <w:rPr>
        <w:rFonts w:ascii="Book Antiqua" w:hAnsi="Book Antiqua"/>
        <w:b/>
        <w:caps/>
        <w:noProof/>
        <w:color w:val="000000"/>
      </w:rPr>
      <w:t xml:space="preserve">     </w:t>
    </w:r>
    <w:r>
      <w:rPr>
        <w:rFonts w:eastAsia="Arial Unicode MS"/>
        <w:b/>
      </w:rPr>
      <w:t xml:space="preserve">       </w:t>
    </w:r>
    <w:r w:rsidR="00C17FF4">
      <w:rPr>
        <w:rFonts w:eastAsia="Arial Unicode MS"/>
        <w:b/>
      </w:rPr>
      <w:t xml:space="preserve">      </w:t>
    </w:r>
    <w:r>
      <w:rPr>
        <w:rFonts w:eastAsia="Arial Unicode MS"/>
        <w:b/>
      </w:rPr>
      <w:t xml:space="preserve">                                                   </w:t>
    </w:r>
    <w:r w:rsidR="00466ED8" w:rsidRPr="00F61EDB">
      <w:rPr>
        <w:noProof/>
      </w:rPr>
      <w:drawing>
        <wp:inline distT="0" distB="0" distL="0" distR="0" wp14:anchorId="5B1ED907" wp14:editId="2925AAE1">
          <wp:extent cx="914400" cy="807720"/>
          <wp:effectExtent l="0" t="0" r="0" b="0"/>
          <wp:docPr id="5" name="Εικόνα 5" descr="Εικόνα που περιέχει κείμενο, ανθρώπινο πρόσωπο, αφίσα, σκίτσο/σχέδι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Εικόνα που περιέχει κείμενο, ανθρώπινο πρόσωπο, αφίσα, σκίτσο/σχέδι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Arial Unicode MS"/>
        <w:b/>
      </w:rPr>
      <w:t xml:space="preserve">            </w:t>
    </w:r>
    <w:r>
      <w:rPr>
        <w:noProof/>
      </w:rPr>
      <w:drawing>
        <wp:inline distT="0" distB="0" distL="0" distR="0" wp14:anchorId="41A94B13" wp14:editId="0A74FFA3">
          <wp:extent cx="628650" cy="638175"/>
          <wp:effectExtent l="0" t="0" r="0" b="9525"/>
          <wp:docPr id="1" name="Picture 1" descr="sxoli_s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 descr="sxoli_si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0AF41" w14:textId="58EF721E" w:rsidR="004830D4" w:rsidRPr="004830D4" w:rsidRDefault="004830D4" w:rsidP="004830D4">
    <w:pPr>
      <w:pStyle w:val="a3"/>
    </w:pPr>
    <w:r>
      <w:rPr>
        <w:rFonts w:ascii="Arial" w:hAnsi="Arial" w:cs="Arial"/>
        <w:b/>
      </w:rPr>
      <w:t xml:space="preserve">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356FA"/>
    <w:multiLevelType w:val="hybridMultilevel"/>
    <w:tmpl w:val="EF94A0CE"/>
    <w:lvl w:ilvl="0" w:tplc="42587E04">
      <w:start w:val="1"/>
      <w:numFmt w:val="bullet"/>
      <w:lvlText w:val="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93"/>
    <w:rsid w:val="00014A90"/>
    <w:rsid w:val="000412EE"/>
    <w:rsid w:val="00050877"/>
    <w:rsid w:val="00050B11"/>
    <w:rsid w:val="000729E1"/>
    <w:rsid w:val="000735FE"/>
    <w:rsid w:val="000A47E9"/>
    <w:rsid w:val="000C3EC0"/>
    <w:rsid w:val="000F3390"/>
    <w:rsid w:val="00104C01"/>
    <w:rsid w:val="001054A5"/>
    <w:rsid w:val="001204DB"/>
    <w:rsid w:val="001209FA"/>
    <w:rsid w:val="00126C16"/>
    <w:rsid w:val="00131280"/>
    <w:rsid w:val="00142F78"/>
    <w:rsid w:val="00150B53"/>
    <w:rsid w:val="0016358E"/>
    <w:rsid w:val="001719DF"/>
    <w:rsid w:val="00183D95"/>
    <w:rsid w:val="001B15BA"/>
    <w:rsid w:val="002025DF"/>
    <w:rsid w:val="00233DEE"/>
    <w:rsid w:val="00235D8B"/>
    <w:rsid w:val="00257345"/>
    <w:rsid w:val="00277C9A"/>
    <w:rsid w:val="00283DC8"/>
    <w:rsid w:val="00284D7D"/>
    <w:rsid w:val="002A2E63"/>
    <w:rsid w:val="002C66F8"/>
    <w:rsid w:val="002E2651"/>
    <w:rsid w:val="002F6E27"/>
    <w:rsid w:val="0030210E"/>
    <w:rsid w:val="0032494C"/>
    <w:rsid w:val="00337047"/>
    <w:rsid w:val="003467CF"/>
    <w:rsid w:val="00363A52"/>
    <w:rsid w:val="0038405F"/>
    <w:rsid w:val="0039142A"/>
    <w:rsid w:val="003946D1"/>
    <w:rsid w:val="003B2E82"/>
    <w:rsid w:val="003D5660"/>
    <w:rsid w:val="003F4ABD"/>
    <w:rsid w:val="0040102F"/>
    <w:rsid w:val="004023FE"/>
    <w:rsid w:val="00402B2C"/>
    <w:rsid w:val="0044152C"/>
    <w:rsid w:val="0045196E"/>
    <w:rsid w:val="00453393"/>
    <w:rsid w:val="00456DBA"/>
    <w:rsid w:val="00466ED8"/>
    <w:rsid w:val="00470387"/>
    <w:rsid w:val="00471C4D"/>
    <w:rsid w:val="004723E0"/>
    <w:rsid w:val="004830D4"/>
    <w:rsid w:val="004A636F"/>
    <w:rsid w:val="004B0FAA"/>
    <w:rsid w:val="004D23A8"/>
    <w:rsid w:val="004E33ED"/>
    <w:rsid w:val="00534936"/>
    <w:rsid w:val="005519AB"/>
    <w:rsid w:val="00561406"/>
    <w:rsid w:val="005673F7"/>
    <w:rsid w:val="00574B05"/>
    <w:rsid w:val="00585194"/>
    <w:rsid w:val="0058554C"/>
    <w:rsid w:val="0058730A"/>
    <w:rsid w:val="005B13C1"/>
    <w:rsid w:val="005C3597"/>
    <w:rsid w:val="005D26D5"/>
    <w:rsid w:val="005D61C2"/>
    <w:rsid w:val="00602627"/>
    <w:rsid w:val="00627895"/>
    <w:rsid w:val="00647EF1"/>
    <w:rsid w:val="00683906"/>
    <w:rsid w:val="006A385F"/>
    <w:rsid w:val="006F46AD"/>
    <w:rsid w:val="0072170F"/>
    <w:rsid w:val="00721937"/>
    <w:rsid w:val="00753DD6"/>
    <w:rsid w:val="00770B1C"/>
    <w:rsid w:val="00774247"/>
    <w:rsid w:val="00774C13"/>
    <w:rsid w:val="007A5F1C"/>
    <w:rsid w:val="007A6CA0"/>
    <w:rsid w:val="007B32C5"/>
    <w:rsid w:val="007C5E22"/>
    <w:rsid w:val="007D4500"/>
    <w:rsid w:val="007E6C02"/>
    <w:rsid w:val="007E77D9"/>
    <w:rsid w:val="00806C83"/>
    <w:rsid w:val="00817536"/>
    <w:rsid w:val="00836FF5"/>
    <w:rsid w:val="00857AEF"/>
    <w:rsid w:val="00885B2E"/>
    <w:rsid w:val="008922B8"/>
    <w:rsid w:val="008B188D"/>
    <w:rsid w:val="008B55AD"/>
    <w:rsid w:val="008B6677"/>
    <w:rsid w:val="008B7D65"/>
    <w:rsid w:val="008D580F"/>
    <w:rsid w:val="008F5D02"/>
    <w:rsid w:val="00904311"/>
    <w:rsid w:val="00907A6E"/>
    <w:rsid w:val="009103B6"/>
    <w:rsid w:val="00930C66"/>
    <w:rsid w:val="009517D9"/>
    <w:rsid w:val="0096188D"/>
    <w:rsid w:val="009704CF"/>
    <w:rsid w:val="009875AF"/>
    <w:rsid w:val="009B4B1C"/>
    <w:rsid w:val="009C603E"/>
    <w:rsid w:val="009E56B7"/>
    <w:rsid w:val="00A2068C"/>
    <w:rsid w:val="00A81517"/>
    <w:rsid w:val="00A971B9"/>
    <w:rsid w:val="00AB3C81"/>
    <w:rsid w:val="00AD6FB4"/>
    <w:rsid w:val="00AE1A40"/>
    <w:rsid w:val="00B27C88"/>
    <w:rsid w:val="00B3686F"/>
    <w:rsid w:val="00B42C99"/>
    <w:rsid w:val="00B5451A"/>
    <w:rsid w:val="00B574E1"/>
    <w:rsid w:val="00B63344"/>
    <w:rsid w:val="00B777E8"/>
    <w:rsid w:val="00BC75E2"/>
    <w:rsid w:val="00BE1B02"/>
    <w:rsid w:val="00BF332A"/>
    <w:rsid w:val="00C17FF4"/>
    <w:rsid w:val="00C26848"/>
    <w:rsid w:val="00C303D7"/>
    <w:rsid w:val="00C43796"/>
    <w:rsid w:val="00C50020"/>
    <w:rsid w:val="00C51F88"/>
    <w:rsid w:val="00C72D6C"/>
    <w:rsid w:val="00C93E61"/>
    <w:rsid w:val="00CA4AF7"/>
    <w:rsid w:val="00CA71FD"/>
    <w:rsid w:val="00CB0246"/>
    <w:rsid w:val="00CD1B93"/>
    <w:rsid w:val="00CD1E0E"/>
    <w:rsid w:val="00CF6B57"/>
    <w:rsid w:val="00D17A79"/>
    <w:rsid w:val="00DF3C5E"/>
    <w:rsid w:val="00E203C7"/>
    <w:rsid w:val="00E41D3B"/>
    <w:rsid w:val="00E576AA"/>
    <w:rsid w:val="00E66752"/>
    <w:rsid w:val="00E85473"/>
    <w:rsid w:val="00EA5A62"/>
    <w:rsid w:val="00EA7997"/>
    <w:rsid w:val="00ED28F8"/>
    <w:rsid w:val="00EE67E4"/>
    <w:rsid w:val="00EF2DC0"/>
    <w:rsid w:val="00F0766C"/>
    <w:rsid w:val="00F1542A"/>
    <w:rsid w:val="00F21C0E"/>
    <w:rsid w:val="00F31528"/>
    <w:rsid w:val="00F517BC"/>
    <w:rsid w:val="00F91536"/>
    <w:rsid w:val="00F93EC2"/>
    <w:rsid w:val="00FB5198"/>
    <w:rsid w:val="00FD3CDF"/>
    <w:rsid w:val="00FE53B0"/>
    <w:rsid w:val="00FE67FE"/>
    <w:rsid w:val="00FF4C7B"/>
    <w:rsid w:val="00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92C550"/>
  <w15:docId w15:val="{EDE1FE6D-A73F-452D-A977-DCA83F24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55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rsid w:val="008B55AD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8B55A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B55A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B55AD"/>
    <w:rPr>
      <w:sz w:val="20"/>
    </w:rPr>
  </w:style>
  <w:style w:type="paragraph" w:customStyle="1" w:styleId="Eaoaeaa">
    <w:name w:val="Eaoae?aa"/>
    <w:basedOn w:val="Aaoeeu"/>
    <w:rsid w:val="008B55A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B55A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B55AD"/>
    <w:rPr>
      <w:sz w:val="20"/>
    </w:rPr>
  </w:style>
  <w:style w:type="paragraph" w:customStyle="1" w:styleId="OiaeaeiYiio">
    <w:name w:val="O?ia eaeiYiio"/>
    <w:basedOn w:val="Aaoeeu"/>
    <w:rsid w:val="008B55AD"/>
    <w:pPr>
      <w:jc w:val="right"/>
    </w:pPr>
  </w:style>
  <w:style w:type="paragraph" w:customStyle="1" w:styleId="OiaeaeiYiio2">
    <w:name w:val="O?ia eaeiYiio 2"/>
    <w:basedOn w:val="Aaoeeu"/>
    <w:rsid w:val="008B55A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B55AD"/>
    <w:pPr>
      <w:jc w:val="right"/>
    </w:pPr>
    <w:rPr>
      <w:b/>
    </w:rPr>
  </w:style>
  <w:style w:type="paragraph" w:styleId="a3">
    <w:name w:val="header"/>
    <w:basedOn w:val="a"/>
    <w:link w:val="Char"/>
    <w:rsid w:val="008B55A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8B55AD"/>
    <w:pPr>
      <w:tabs>
        <w:tab w:val="center" w:pos="4153"/>
        <w:tab w:val="right" w:pos="8306"/>
      </w:tabs>
    </w:pPr>
  </w:style>
  <w:style w:type="character" w:styleId="-">
    <w:name w:val="Hyperlink"/>
    <w:rsid w:val="008B55AD"/>
    <w:rPr>
      <w:color w:val="0000FF"/>
      <w:sz w:val="20"/>
      <w:u w:val="single"/>
    </w:rPr>
  </w:style>
  <w:style w:type="character" w:styleId="-0">
    <w:name w:val="FollowedHyperlink"/>
    <w:rsid w:val="008B55AD"/>
    <w:rPr>
      <w:color w:val="800080"/>
      <w:sz w:val="20"/>
      <w:u w:val="single"/>
    </w:rPr>
  </w:style>
  <w:style w:type="paragraph" w:customStyle="1" w:styleId="a5">
    <w:name w:val="Êåöáëßäá"/>
    <w:basedOn w:val="a"/>
    <w:rsid w:val="008B55AD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rsid w:val="008B55AD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rsid w:val="008B55AD"/>
    <w:rPr>
      <w:sz w:val="20"/>
    </w:rPr>
  </w:style>
  <w:style w:type="paragraph" w:customStyle="1" w:styleId="a8">
    <w:name w:val="Âáóéêü"/>
    <w:rsid w:val="008B55AD"/>
    <w:pPr>
      <w:widowControl w:val="0"/>
    </w:pPr>
  </w:style>
  <w:style w:type="paragraph" w:styleId="a9">
    <w:name w:val="Body Text Indent"/>
    <w:basedOn w:val="a"/>
    <w:rsid w:val="008B55AD"/>
    <w:pPr>
      <w:ind w:left="34"/>
    </w:pPr>
    <w:rPr>
      <w:rFonts w:ascii="Arial" w:hAnsi="Arial"/>
      <w:sz w:val="16"/>
    </w:rPr>
  </w:style>
  <w:style w:type="character" w:styleId="aa">
    <w:name w:val="page number"/>
    <w:basedOn w:val="a0"/>
    <w:rsid w:val="008B55AD"/>
  </w:style>
  <w:style w:type="paragraph" w:customStyle="1" w:styleId="1">
    <w:name w:val="Åðéêåöáëßäá 1"/>
    <w:basedOn w:val="a8"/>
    <w:next w:val="a8"/>
    <w:rsid w:val="008B55AD"/>
    <w:pPr>
      <w:keepNext/>
      <w:jc w:val="right"/>
    </w:pPr>
    <w:rPr>
      <w:b/>
    </w:rPr>
  </w:style>
  <w:style w:type="paragraph" w:customStyle="1" w:styleId="2">
    <w:name w:val="Åðéêåöáëßäá 2"/>
    <w:basedOn w:val="a8"/>
    <w:next w:val="a8"/>
    <w:rsid w:val="008B55AD"/>
    <w:pPr>
      <w:keepNext/>
      <w:jc w:val="right"/>
    </w:pPr>
    <w:rPr>
      <w:i/>
    </w:rPr>
  </w:style>
  <w:style w:type="paragraph" w:styleId="ab">
    <w:name w:val="Balloon Text"/>
    <w:basedOn w:val="a"/>
    <w:link w:val="Char0"/>
    <w:rsid w:val="00F31528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b"/>
    <w:rsid w:val="00F31528"/>
    <w:rPr>
      <w:rFonts w:ascii="Tahoma" w:hAnsi="Tahoma" w:cs="Tahoma"/>
      <w:sz w:val="16"/>
      <w:szCs w:val="16"/>
    </w:rPr>
  </w:style>
  <w:style w:type="character" w:styleId="ac">
    <w:name w:val="footnote reference"/>
    <w:basedOn w:val="a0"/>
    <w:rsid w:val="00F31528"/>
    <w:rPr>
      <w:vertAlign w:val="superscript"/>
    </w:rPr>
  </w:style>
  <w:style w:type="table" w:styleId="ad">
    <w:name w:val="Table Grid"/>
    <w:basedOn w:val="a1"/>
    <w:rsid w:val="00FB51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basedOn w:val="a"/>
    <w:link w:val="Char1"/>
    <w:qFormat/>
    <w:rsid w:val="00AE1A40"/>
    <w:pPr>
      <w:widowControl/>
      <w:jc w:val="center"/>
    </w:pPr>
    <w:rPr>
      <w:b/>
      <w:color w:val="000080"/>
      <w:spacing w:val="66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har1">
    <w:name w:val="Υπότιτλος Char"/>
    <w:basedOn w:val="a0"/>
    <w:link w:val="ae"/>
    <w:rsid w:val="00AE1A40"/>
    <w:rPr>
      <w:b/>
      <w:color w:val="000080"/>
      <w:spacing w:val="66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">
    <w:name w:val="Body Text"/>
    <w:basedOn w:val="a"/>
    <w:link w:val="Char2"/>
    <w:rsid w:val="00ED28F8"/>
    <w:pPr>
      <w:widowControl/>
      <w:spacing w:after="120"/>
    </w:pPr>
    <w:rPr>
      <w:sz w:val="24"/>
      <w:szCs w:val="24"/>
    </w:rPr>
  </w:style>
  <w:style w:type="character" w:customStyle="1" w:styleId="Char2">
    <w:name w:val="Σώμα κειμένου Char"/>
    <w:basedOn w:val="a0"/>
    <w:link w:val="af"/>
    <w:rsid w:val="00ED28F8"/>
    <w:rPr>
      <w:sz w:val="24"/>
      <w:szCs w:val="24"/>
    </w:rPr>
  </w:style>
  <w:style w:type="character" w:customStyle="1" w:styleId="Char">
    <w:name w:val="Κεφαλίδα Char"/>
    <w:basedOn w:val="a0"/>
    <w:link w:val="a3"/>
    <w:rsid w:val="009875AF"/>
  </w:style>
  <w:style w:type="paragraph" w:styleId="af0">
    <w:name w:val="Title"/>
    <w:basedOn w:val="a"/>
    <w:link w:val="Char3"/>
    <w:qFormat/>
    <w:rsid w:val="009875AF"/>
    <w:pPr>
      <w:widowControl/>
      <w:jc w:val="center"/>
    </w:pPr>
    <w:rPr>
      <w:rFonts w:ascii="Arial Unicode MS" w:eastAsia="Arial Unicode MS" w:hAnsi="Arial Unicode MS" w:cs="Arial Unicode MS"/>
      <w:b/>
      <w:bCs/>
      <w:sz w:val="32"/>
      <w:szCs w:val="24"/>
      <w:u w:val="double"/>
    </w:rPr>
  </w:style>
  <w:style w:type="character" w:customStyle="1" w:styleId="Char3">
    <w:name w:val="Τίτλος Char"/>
    <w:basedOn w:val="a0"/>
    <w:link w:val="af0"/>
    <w:rsid w:val="009875AF"/>
    <w:rPr>
      <w:rFonts w:ascii="Arial Unicode MS" w:eastAsia="Arial Unicode MS" w:hAnsi="Arial Unicode MS" w:cs="Arial Unicode MS"/>
      <w:b/>
      <w:bCs/>
      <w:sz w:val="32"/>
      <w:szCs w:val="24"/>
      <w:u w:val="double"/>
    </w:rPr>
  </w:style>
  <w:style w:type="paragraph" w:customStyle="1" w:styleId="Char4">
    <w:name w:val="Char"/>
    <w:basedOn w:val="a"/>
    <w:rsid w:val="00104C01"/>
    <w:pPr>
      <w:widowControl/>
      <w:spacing w:after="160" w:line="240" w:lineRule="exact"/>
    </w:pPr>
    <w:rPr>
      <w:rFonts w:ascii="Tahoma" w:hAnsi="Tahoma"/>
      <w:lang w:val="en-US" w:eastAsia="en-US"/>
    </w:rPr>
  </w:style>
  <w:style w:type="character" w:customStyle="1" w:styleId="10">
    <w:name w:val="Ανεπίλυτη αναφορά1"/>
    <w:basedOn w:val="a0"/>
    <w:uiPriority w:val="99"/>
    <w:semiHidden/>
    <w:unhideWhenUsed/>
    <w:rsid w:val="00567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4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923;&#927;&#915;&#921;&#931;&#932;&#921;&#922;&#919;%20&#917;&#923;&#917;&#915;&#922;&#932;&#921;&#922;&#919;\&#917;&#925;&#932;&#933;&#928;&#913;%20NEW\&#928;&#929;&#927;&#932;&#913;&#931;&#919;%20&#920;&#917;&#924;&#913;&#932;&#927;&#931;%20&#924;.&#916;.&#917;.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ΠΡΟΤΑΣΗ ΘΕΜΑΤΟΣ Μ.Δ.Ε..dot</Template>
  <TotalTime>22</TotalTime>
  <Pages>1</Pages>
  <Words>68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user</dc:creator>
  <cp:lastModifiedBy>Όλγα Παπάντσιου</cp:lastModifiedBy>
  <cp:revision>6</cp:revision>
  <cp:lastPrinted>2020-02-25T11:12:00Z</cp:lastPrinted>
  <dcterms:created xsi:type="dcterms:W3CDTF">2024-11-08T08:32:00Z</dcterms:created>
  <dcterms:modified xsi:type="dcterms:W3CDTF">2024-11-11T09:58:00Z</dcterms:modified>
</cp:coreProperties>
</file>